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87916E2" w14:textId="46D4346F" w:rsidR="00E75A78" w:rsidRPr="001830E1" w:rsidRDefault="005B4C02" w:rsidP="001830E1">
      <w:r w:rsidRPr="00FC1FB3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3379A9C" wp14:editId="1E5394BF">
                <wp:simplePos x="0" y="0"/>
                <wp:positionH relativeFrom="column">
                  <wp:posOffset>1871345</wp:posOffset>
                </wp:positionH>
                <wp:positionV relativeFrom="paragraph">
                  <wp:posOffset>1769110</wp:posOffset>
                </wp:positionV>
                <wp:extent cx="1968500" cy="238125"/>
                <wp:effectExtent l="0" t="0" r="12700" b="9525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934B9" w14:textId="0EDD8451" w:rsidR="00FC1FB3" w:rsidRPr="005B4C02" w:rsidRDefault="00FC1FB3" w:rsidP="005B4C02">
                            <w:pPr>
                              <w:snapToGrid w:val="0"/>
                              <w:spacing w:after="0" w:line="240" w:lineRule="auto"/>
                              <w:rPr>
                                <w:rFonts w:ascii="ＭＳ 明朝" w:hAnsi="ＭＳ 明朝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379A9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47.35pt;margin-top:139.3pt;width:155pt;height:18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" filled="f" stroked="f">
                <v:textbox inset="0,0,0,0">
                  <w:txbxContent>
                    <w:p w14:paraId="4F0934B9" w14:textId="0EDD8451" w:rsidR="00FC1FB3" w:rsidRPr="005B4C02" w:rsidRDefault="00FC1FB3" w:rsidP="005B4C02">
                      <w:pPr>
                        <w:snapToGrid w:val="0"/>
                        <w:spacing w:after="0" w:line="240" w:lineRule="auto"/>
                        <w:rPr>
                          <w:rFonts w:ascii="ＭＳ 明朝" w:hAnsi="ＭＳ 明朝"/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C1FB3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5CDC01" wp14:editId="55EC517A">
                <wp:simplePos x="0" y="0"/>
                <wp:positionH relativeFrom="column">
                  <wp:posOffset>1873250</wp:posOffset>
                </wp:positionH>
                <wp:positionV relativeFrom="paragraph">
                  <wp:posOffset>1548130</wp:posOffset>
                </wp:positionV>
                <wp:extent cx="1953260" cy="188595"/>
                <wp:effectExtent l="0" t="0" r="8890" b="1905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260" cy="188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1524F" w14:textId="077E2EFE" w:rsidR="00FC1FB3" w:rsidRPr="00F432A5" w:rsidRDefault="00FC1FB3" w:rsidP="005B4C02">
                            <w:pPr>
                              <w:snapToGrid w:val="0"/>
                              <w:spacing w:after="0" w:line="240" w:lineRule="auto"/>
                              <w:rPr>
                                <w:rFonts w:ascii="ＭＳ 明朝" w:hAnsi="ＭＳ 明朝"/>
                                <w:sz w:val="1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CDC01" id="_x0000_s1027" type="#_x0000_t202" style="position:absolute;margin-left:147.5pt;margin-top:121.9pt;width:153.8pt;height:14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" filled="f" stroked="f">
                <v:textbox inset="0,0,0,0">
                  <w:txbxContent>
                    <w:p w14:paraId="24D1524F" w14:textId="077E2EFE" w:rsidR="00FC1FB3" w:rsidRPr="00F432A5" w:rsidRDefault="00FC1FB3" w:rsidP="005B4C02">
                      <w:pPr>
                        <w:snapToGrid w:val="0"/>
                        <w:spacing w:after="0" w:line="240" w:lineRule="auto"/>
                        <w:rPr>
                          <w:rFonts w:ascii="ＭＳ 明朝" w:hAnsi="ＭＳ 明朝"/>
                          <w:sz w:val="18"/>
                          <w:lang w:eastAsia="ja-JP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D14E2">
        <w:rPr>
          <w:noProof/>
          <w:lang w:eastAsia="ja-JP"/>
        </w:rPr>
        <w:drawing>
          <wp:anchor distT="0" distB="0" distL="114300" distR="114300" simplePos="0" relativeHeight="251655679" behindDoc="0" locked="0" layoutInCell="1" allowOverlap="1" wp14:anchorId="186FB592" wp14:editId="7404479F">
            <wp:simplePos x="0" y="2095500"/>
            <wp:positionH relativeFrom="page">
              <wp:align>left</wp:align>
            </wp:positionH>
            <wp:positionV relativeFrom="page">
              <wp:align>top</wp:align>
            </wp:positionV>
            <wp:extent cx="7560290" cy="10691996"/>
            <wp:effectExtent l="0" t="0" r="317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290" cy="10691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066" w:rsidRPr="00FC1FB3"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B4C42A5" wp14:editId="60767F41">
                <wp:simplePos x="0" y="0"/>
                <wp:positionH relativeFrom="margin">
                  <wp:posOffset>771525</wp:posOffset>
                </wp:positionH>
                <wp:positionV relativeFrom="page">
                  <wp:posOffset>2790825</wp:posOffset>
                </wp:positionV>
                <wp:extent cx="6038850" cy="6981825"/>
                <wp:effectExtent l="0" t="0" r="0" b="9525"/>
                <wp:wrapNone/>
                <wp:docPr id="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6981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8C42C" w14:textId="77777777" w:rsidR="006B3116" w:rsidRPr="00870066" w:rsidRDefault="006B3116" w:rsidP="00870066">
                            <w:pPr>
                              <w:snapToGrid w:val="0"/>
                              <w:spacing w:after="0" w:line="364" w:lineRule="exact"/>
                              <w:rPr>
                                <w:rFonts w:ascii="ＭＳ 明朝" w:hAnsi="ＭＳ 明朝"/>
                                <w:sz w:val="21"/>
                                <w:szCs w:val="21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C42A5" id="_x0000_s1028" type="#_x0000_t202" style="position:absolute;margin-left:60.75pt;margin-top:219.75pt;width:475.5pt;height:549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" filled="f" stroked="f">
                <v:textbox inset="0,0,0,0">
                  <w:txbxContent>
                    <w:p w14:paraId="4828C42C" w14:textId="77777777" w:rsidR="006B3116" w:rsidRPr="00870066" w:rsidRDefault="006B3116" w:rsidP="00870066">
                      <w:pPr>
                        <w:snapToGrid w:val="0"/>
                        <w:spacing w:after="0" w:line="364" w:lineRule="exact"/>
                        <w:rPr>
                          <w:rFonts w:ascii="ＭＳ 明朝" w:hAnsi="ＭＳ 明朝"/>
                          <w:sz w:val="21"/>
                          <w:szCs w:val="21"/>
                          <w:lang w:eastAsia="ja-JP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E75A78" w:rsidRPr="001830E1" w:rsidSect="001830E1">
      <w:type w:val="continuous"/>
      <w:pgSz w:w="11907" w:h="16840" w:code="9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CBCF0A" w14:textId="77777777" w:rsidR="003C2FED" w:rsidRDefault="003C2FED" w:rsidP="001830E1">
      <w:pPr>
        <w:spacing w:after="0" w:line="240" w:lineRule="auto"/>
      </w:pPr>
      <w:r>
        <w:separator/>
      </w:r>
    </w:p>
  </w:endnote>
  <w:endnote w:type="continuationSeparator" w:id="0">
    <w:p w14:paraId="31670685" w14:textId="77777777" w:rsidR="003C2FED" w:rsidRDefault="003C2FED" w:rsidP="00183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8424EC" w14:textId="77777777" w:rsidR="003C2FED" w:rsidRDefault="003C2FED" w:rsidP="001830E1">
      <w:pPr>
        <w:spacing w:after="0" w:line="240" w:lineRule="auto"/>
      </w:pPr>
      <w:r>
        <w:separator/>
      </w:r>
    </w:p>
  </w:footnote>
  <w:footnote w:type="continuationSeparator" w:id="0">
    <w:p w14:paraId="7F92D5B0" w14:textId="77777777" w:rsidR="003C2FED" w:rsidRDefault="003C2FED" w:rsidP="001830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358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11E9D"/>
    <w:rsid w:val="000B3925"/>
    <w:rsid w:val="00110679"/>
    <w:rsid w:val="00172A27"/>
    <w:rsid w:val="001830E1"/>
    <w:rsid w:val="00215653"/>
    <w:rsid w:val="003C2FED"/>
    <w:rsid w:val="003C6CAB"/>
    <w:rsid w:val="00431404"/>
    <w:rsid w:val="005357E0"/>
    <w:rsid w:val="00557E7B"/>
    <w:rsid w:val="00576105"/>
    <w:rsid w:val="005B4C02"/>
    <w:rsid w:val="005D14E2"/>
    <w:rsid w:val="0061493C"/>
    <w:rsid w:val="006B3116"/>
    <w:rsid w:val="00785EEC"/>
    <w:rsid w:val="008246D0"/>
    <w:rsid w:val="00870066"/>
    <w:rsid w:val="00881ACE"/>
    <w:rsid w:val="00A778A5"/>
    <w:rsid w:val="00CD0D45"/>
    <w:rsid w:val="00D554E9"/>
    <w:rsid w:val="00E75A78"/>
    <w:rsid w:val="00F868AE"/>
    <w:rsid w:val="00FC1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5841">
      <v:textbox inset="5.85pt,.7pt,5.85pt,.7pt"/>
    </o:shapedefaults>
    <o:shapelayout v:ext="edit">
      <o:idmap v:ext="edit" data="1"/>
    </o:shapelayout>
  </w:shapeDefaults>
  <w:decimalSymbol w:val="."/>
  <w:listSeparator w:val=","/>
  <w14:docId w14:val="36FC9240"/>
  <w14:defaultImageDpi w14:val="330"/>
  <w15:chartTrackingRefBased/>
  <w15:docId w15:val="{51B9D749-6A75-4DA5-8821-CD31E0C9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ＭＳ 明朝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30E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1830E1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1830E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1830E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999928\Documents\Normal.dot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33</TotalTime>
  <Pages>1</Pages>
  <Words>0</Words>
  <Characters>4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推薦用＿推薦書・志願理由書（教法情農理）-1.dwg</vt:lpstr>
    </vt:vector>
  </TitlesOfParts>
  <Manager/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推薦用＿推薦書・志願理由書（教法情農理）-1.dwg</dc:title>
  <dc:subject/>
  <dc:creator>s001609</dc:creator>
  <cp:keywords/>
  <dc:description/>
  <cp:lastModifiedBy>西岡 永利子</cp:lastModifiedBy>
  <cp:revision>15</cp:revision>
  <cp:lastPrinted>2016-10-21T07:21:00Z</cp:lastPrinted>
  <dcterms:created xsi:type="dcterms:W3CDTF">2022-11-22T08:01:00Z</dcterms:created>
  <dcterms:modified xsi:type="dcterms:W3CDTF">2025-10-09T06:33:00Z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1601-01-01T00:00:00Z</vt:filetime>
  </property>
  <property fmtid="{D5CDD505-2E9C-101B-9397-08002B2CF9AE}" pid="3" name="LastSaved">
    <vt:filetime>1601-01-01T00:00:00Z</vt:filetime>
  </property>
  <property fmtid="{D5CDD505-2E9C-101B-9397-08002B2CF9AE}" pid="4" name="KSOProductBuildVer">
    <vt:lpwstr>1041-8.1.0.3000</vt:lpwstr>
  </property>
</Properties>
</file>